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9B" w:rsidRPr="000A7041" w:rsidRDefault="001D319B" w:rsidP="002766C0">
      <w:pPr>
        <w:spacing w:line="240" w:lineRule="atLeast"/>
        <w:ind w:left="1794"/>
        <w:rPr>
          <w:b/>
          <w:i/>
          <w:sz w:val="3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-24.7pt;width:93.05pt;height:78.7pt;z-index:-251658240">
            <v:imagedata r:id="rId4" o:title=""/>
          </v:shape>
        </w:pict>
      </w:r>
      <w:r w:rsidRPr="000A7041">
        <w:rPr>
          <w:b/>
          <w:i/>
          <w:sz w:val="38"/>
        </w:rPr>
        <w:t xml:space="preserve">XX Jubileuszowe Mistrzostwa Pływackie </w:t>
      </w:r>
    </w:p>
    <w:p w:rsidR="001D319B" w:rsidRDefault="001D319B" w:rsidP="002766C0">
      <w:pPr>
        <w:spacing w:line="240" w:lineRule="atLeast"/>
        <w:ind w:left="1794"/>
        <w:rPr>
          <w:b/>
          <w:i/>
          <w:sz w:val="38"/>
        </w:rPr>
      </w:pPr>
      <w:r>
        <w:rPr>
          <w:b/>
          <w:i/>
          <w:sz w:val="38"/>
        </w:rPr>
        <w:t xml:space="preserve">    </w:t>
      </w:r>
      <w:r w:rsidRPr="000A7041">
        <w:rPr>
          <w:b/>
          <w:i/>
          <w:sz w:val="38"/>
        </w:rPr>
        <w:t xml:space="preserve">           Gminy Chełmiec</w:t>
      </w:r>
    </w:p>
    <w:p w:rsidR="001D319B" w:rsidRPr="000A7041" w:rsidRDefault="001D319B" w:rsidP="00947DB8">
      <w:pPr>
        <w:jc w:val="center"/>
        <w:rPr>
          <w:b/>
          <w:i/>
          <w:sz w:val="12"/>
        </w:rPr>
      </w:pPr>
      <w:bookmarkStart w:id="0" w:name="_GoBack"/>
      <w:bookmarkEnd w:id="0"/>
    </w:p>
    <w:p w:rsidR="001D319B" w:rsidRPr="00AC1AEF" w:rsidRDefault="001D319B" w:rsidP="005474F3">
      <w:pPr>
        <w:rPr>
          <w:b/>
          <w:i/>
          <w:sz w:val="32"/>
        </w:rPr>
      </w:pPr>
      <w:r>
        <w:rPr>
          <w:b/>
          <w:i/>
          <w:sz w:val="32"/>
        </w:rPr>
        <w:t>W</w:t>
      </w:r>
      <w:r w:rsidRPr="00AC1AEF">
        <w:rPr>
          <w:b/>
          <w:i/>
          <w:sz w:val="32"/>
        </w:rPr>
        <w:t>yniki</w:t>
      </w:r>
    </w:p>
    <w:p w:rsidR="001D319B" w:rsidRPr="00F861F9" w:rsidRDefault="001D319B" w:rsidP="00702F1B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bookmarkStart w:id="1" w:name="_Hlk29817354"/>
      <w:r w:rsidRPr="00F861F9">
        <w:rPr>
          <w:b/>
          <w:bCs/>
          <w:sz w:val="24"/>
          <w:szCs w:val="24"/>
        </w:rPr>
        <w:t xml:space="preserve">Dziewczęta oddziały specjalne            styl dowolny </w:t>
      </w:r>
      <w:smartTag w:uri="urn:schemas-microsoft-com:office:smarttags" w:element="metricconverter">
        <w:smartTagPr>
          <w:attr w:name="ProductID" w:val="25 m"/>
        </w:smartTagPr>
        <w:r w:rsidRPr="00F861F9">
          <w:rPr>
            <w:b/>
            <w:bCs/>
            <w:sz w:val="24"/>
            <w:szCs w:val="24"/>
          </w:rPr>
          <w:t>25 m</w:t>
        </w:r>
      </w:smartTag>
    </w:p>
    <w:bookmarkEnd w:id="1"/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bookmarkStart w:id="2" w:name="_Hlk29817382"/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A62F0B">
            <w:pPr>
              <w:tabs>
                <w:tab w:val="center" w:pos="1939"/>
              </w:tabs>
              <w:spacing w:line="360" w:lineRule="auto"/>
            </w:pPr>
            <w:r w:rsidRPr="00F861F9">
              <w:t xml:space="preserve">I miejsce: Mróz Gabriela 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0:24.94</w:t>
            </w:r>
          </w:p>
        </w:tc>
      </w:tr>
      <w:bookmarkEnd w:id="2"/>
    </w:tbl>
    <w:p w:rsidR="001D319B" w:rsidRPr="00F861F9" w:rsidRDefault="001D319B" w:rsidP="00DB54CA">
      <w:pPr>
        <w:pStyle w:val="BodyTextIndent"/>
        <w:spacing w:line="312" w:lineRule="auto"/>
        <w:ind w:left="0"/>
        <w:jc w:val="center"/>
        <w:rPr>
          <w:b/>
          <w:bCs/>
          <w:sz w:val="8"/>
          <w:szCs w:val="24"/>
        </w:rPr>
      </w:pPr>
    </w:p>
    <w:p w:rsidR="001D319B" w:rsidRPr="00F861F9" w:rsidRDefault="001D319B" w:rsidP="00DB54CA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 xml:space="preserve">Chłopcy oddziały specjalne            styl dowolny </w:t>
      </w:r>
      <w:smartTag w:uri="urn:schemas-microsoft-com:office:smarttags" w:element="metricconverter">
        <w:smartTagPr>
          <w:attr w:name="ProductID" w:val="25 m"/>
        </w:smartTagPr>
        <w:r w:rsidRPr="00F861F9">
          <w:rPr>
            <w:b/>
            <w:bCs/>
            <w:sz w:val="24"/>
            <w:szCs w:val="24"/>
          </w:rPr>
          <w:t>25 m</w:t>
        </w:r>
      </w:smartTag>
    </w:p>
    <w:p w:rsidR="001D319B" w:rsidRPr="00F861F9" w:rsidRDefault="001D319B" w:rsidP="00DB54CA">
      <w:pPr>
        <w:pStyle w:val="BodyTextIndent"/>
        <w:spacing w:line="312" w:lineRule="auto"/>
        <w:ind w:left="0"/>
        <w:jc w:val="center"/>
        <w:rPr>
          <w:b/>
          <w:bCs/>
          <w:sz w:val="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tabs>
                <w:tab w:val="center" w:pos="1939"/>
              </w:tabs>
              <w:spacing w:line="360" w:lineRule="auto"/>
            </w:pPr>
            <w:r w:rsidRPr="00F861F9">
              <w:t xml:space="preserve">I miejsce: Jasiński Kacper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0:25.34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 xml:space="preserve">II miejsce: Ogórek Kamil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0:37.74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III miejsce: Majerski Piotr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0:38.00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IV miejsce: Skut Filip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0:38.15</w:t>
            </w:r>
          </w:p>
        </w:tc>
      </w:tr>
    </w:tbl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8"/>
          <w:szCs w:val="24"/>
        </w:rPr>
      </w:pPr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>Dziewczęta rocznik 2015 i młodsze</w:t>
      </w:r>
      <w:r w:rsidRPr="00F861F9">
        <w:rPr>
          <w:b/>
          <w:bCs/>
          <w:sz w:val="24"/>
          <w:szCs w:val="24"/>
        </w:rPr>
        <w:tab/>
      </w:r>
      <w:r w:rsidRPr="00F861F9">
        <w:rPr>
          <w:b/>
          <w:bCs/>
          <w:sz w:val="24"/>
          <w:szCs w:val="24"/>
        </w:rPr>
        <w:tab/>
        <w:t xml:space="preserve">styl dowolny </w:t>
      </w:r>
      <w:smartTag w:uri="urn:schemas-microsoft-com:office:smarttags" w:element="metricconverter">
        <w:smartTagPr>
          <w:attr w:name="ProductID" w:val="25 m"/>
        </w:smartTagPr>
        <w:r w:rsidRPr="00F861F9">
          <w:rPr>
            <w:b/>
            <w:bCs/>
            <w:sz w:val="24"/>
            <w:szCs w:val="24"/>
          </w:rPr>
          <w:t>25 m</w:t>
        </w:r>
      </w:smartTag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 miejsce: Cebula Nikola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0:29.87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II miejsce: Wójcik Milena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0:42.21</w:t>
            </w:r>
          </w:p>
        </w:tc>
      </w:tr>
    </w:tbl>
    <w:p w:rsidR="001D319B" w:rsidRPr="00F861F9" w:rsidRDefault="001D319B" w:rsidP="00C97B78">
      <w:pPr>
        <w:jc w:val="center"/>
        <w:rPr>
          <w:sz w:val="10"/>
        </w:rPr>
      </w:pPr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 xml:space="preserve">Dziewczęta rocznik 2012 – 2014              styl dowolny </w:t>
      </w:r>
      <w:smartTag w:uri="urn:schemas-microsoft-com:office:smarttags" w:element="metricconverter">
        <w:smartTagPr>
          <w:attr w:name="ProductID" w:val="25 m"/>
        </w:smartTagPr>
        <w:r w:rsidRPr="00F861F9">
          <w:rPr>
            <w:b/>
            <w:bCs/>
            <w:sz w:val="24"/>
            <w:szCs w:val="24"/>
          </w:rPr>
          <w:t>25 m</w:t>
        </w:r>
      </w:smartTag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 xml:space="preserve">I miejsce: Turska Zuzanna </w:t>
            </w:r>
          </w:p>
        </w:tc>
        <w:tc>
          <w:tcPr>
            <w:tcW w:w="1730" w:type="dxa"/>
          </w:tcPr>
          <w:p w:rsidR="001D319B" w:rsidRPr="00F861F9" w:rsidRDefault="001D319B" w:rsidP="00EF1C99">
            <w:pPr>
              <w:spacing w:line="360" w:lineRule="auto"/>
              <w:jc w:val="center"/>
            </w:pPr>
            <w:r w:rsidRPr="00F861F9">
              <w:t>0:25.05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II miejsce: Poręba Oliwia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0:26.89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III miejsce:  Zyzak Wiktoria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0:27.03</w:t>
            </w:r>
          </w:p>
        </w:tc>
      </w:tr>
    </w:tbl>
    <w:p w:rsidR="001D319B" w:rsidRPr="00F861F9" w:rsidRDefault="001D319B" w:rsidP="00C97B78">
      <w:pPr>
        <w:jc w:val="center"/>
        <w:rPr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  <w:jc w:val="center"/>
              <w:rPr>
                <w:b/>
                <w:i/>
              </w:rPr>
            </w:pPr>
            <w:bookmarkStart w:id="3" w:name="_Hlk29817647"/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 xml:space="preserve">Marczyk Oliwia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0:27.20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Chramęga Martyna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0:27.22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Belica Amelia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0:28.23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Garncarczyk Hanna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0:28.29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Bocheńska Hanna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0:28.72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Kądziołka Kornelia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0:29.73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Gołąb Hanna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0:31.89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Głuc Gabriela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0:33.90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Adamczyk Milena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0:34.62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Gałązka Oliwia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0:46.46</w:t>
            </w:r>
          </w:p>
        </w:tc>
      </w:tr>
      <w:bookmarkEnd w:id="3"/>
    </w:tbl>
    <w:p w:rsidR="001D319B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</w:p>
    <w:p w:rsidR="001D319B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 xml:space="preserve">Chłopcy rocznik 2012 – 2014              styl dowolny </w:t>
      </w:r>
      <w:smartTag w:uri="urn:schemas-microsoft-com:office:smarttags" w:element="metricconverter">
        <w:smartTagPr>
          <w:attr w:name="ProductID" w:val="25 m"/>
        </w:smartTagPr>
        <w:r w:rsidRPr="00F861F9">
          <w:rPr>
            <w:b/>
            <w:bCs/>
            <w:sz w:val="24"/>
            <w:szCs w:val="24"/>
          </w:rPr>
          <w:t>25 m</w:t>
        </w:r>
      </w:smartTag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6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 miejsce:  Bobrowski Adrian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0:22.30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II miejsce:  Bobrowski Eryk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0:22.34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III miejsce:  Bulzak Krzysztof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0:23.54</w:t>
            </w:r>
          </w:p>
        </w:tc>
      </w:tr>
    </w:tbl>
    <w:p w:rsidR="001D319B" w:rsidRPr="00F861F9" w:rsidRDefault="001D319B" w:rsidP="00C97B78">
      <w:pPr>
        <w:jc w:val="center"/>
        <w:rPr>
          <w:sz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Polakiewicz Bartosz</w:t>
            </w:r>
          </w:p>
        </w:tc>
        <w:tc>
          <w:tcPr>
            <w:tcW w:w="1730" w:type="dxa"/>
          </w:tcPr>
          <w:p w:rsidR="001D319B" w:rsidRPr="00F861F9" w:rsidRDefault="001D319B" w:rsidP="00D374C8">
            <w:pPr>
              <w:spacing w:line="360" w:lineRule="auto"/>
              <w:jc w:val="center"/>
            </w:pPr>
            <w:r w:rsidRPr="00F861F9">
              <w:t>0:24.20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Kalita Miłosz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0:26.20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Wastag Kacper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0:26.62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Pabis Paweł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0:27.49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 xml:space="preserve">Lorek Wojciech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0:27.67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Leśniak Wojciech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0:28.33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 xml:space="preserve">Jurczak Eryk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0:29.07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 xml:space="preserve">Bielak Jan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0:29.30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 xml:space="preserve">Marcinkiewicz Jan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0:29.66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Wojnar Kacper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0:30.10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Pomietło Krystian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0:30.23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 xml:space="preserve">Jasik Mikołaj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0:30.26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 xml:space="preserve">Kozyra Jan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0:30.40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 xml:space="preserve">Fałowski Tomasz 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0:33.74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Szczecina Michał</w:t>
            </w:r>
          </w:p>
        </w:tc>
        <w:tc>
          <w:tcPr>
            <w:tcW w:w="1730" w:type="dxa"/>
          </w:tcPr>
          <w:p w:rsidR="001D319B" w:rsidRPr="00F861F9" w:rsidRDefault="001D319B" w:rsidP="00D374C8">
            <w:pPr>
              <w:spacing w:line="360" w:lineRule="auto"/>
              <w:jc w:val="center"/>
            </w:pPr>
            <w:r w:rsidRPr="00F861F9">
              <w:t>0:36.62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Zygmunt Adrian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0:36.38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Rzepka Radosław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0:37.32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Zadęcki Wojciech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0:44.57</w:t>
            </w:r>
          </w:p>
        </w:tc>
      </w:tr>
      <w:tr w:rsidR="001D319B" w:rsidRPr="00F861F9" w:rsidTr="00B76C5B">
        <w:trPr>
          <w:jc w:val="center"/>
        </w:trPr>
        <w:tc>
          <w:tcPr>
            <w:tcW w:w="4095" w:type="dxa"/>
          </w:tcPr>
          <w:p w:rsidR="001D319B" w:rsidRPr="00F861F9" w:rsidRDefault="001D319B" w:rsidP="00B76C5B">
            <w:pPr>
              <w:spacing w:line="360" w:lineRule="auto"/>
            </w:pPr>
            <w:r w:rsidRPr="00F861F9">
              <w:t>Bublewicz Oliwier</w:t>
            </w:r>
          </w:p>
        </w:tc>
        <w:tc>
          <w:tcPr>
            <w:tcW w:w="1730" w:type="dxa"/>
          </w:tcPr>
          <w:p w:rsidR="001D319B" w:rsidRPr="00F861F9" w:rsidRDefault="001D319B" w:rsidP="00B76C5B">
            <w:pPr>
              <w:spacing w:line="360" w:lineRule="auto"/>
              <w:jc w:val="center"/>
            </w:pPr>
            <w:r w:rsidRPr="00F861F9">
              <w:t>1:02.71</w:t>
            </w:r>
          </w:p>
        </w:tc>
      </w:tr>
    </w:tbl>
    <w:p w:rsidR="001D319B" w:rsidRPr="00F861F9" w:rsidRDefault="001D319B" w:rsidP="00C97B78">
      <w:pPr>
        <w:jc w:val="center"/>
        <w:rPr>
          <w:sz w:val="14"/>
        </w:rPr>
      </w:pPr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 xml:space="preserve">Dziewczęta rocznik 2009 – 2011              styl dowolny </w:t>
      </w:r>
      <w:smartTag w:uri="urn:schemas-microsoft-com:office:smarttags" w:element="metricconverter">
        <w:smartTagPr>
          <w:attr w:name="ProductID" w:val="50 m"/>
        </w:smartTagPr>
        <w:r w:rsidRPr="00F861F9">
          <w:rPr>
            <w:b/>
            <w:bCs/>
            <w:sz w:val="24"/>
            <w:szCs w:val="24"/>
          </w:rPr>
          <w:t>50 m</w:t>
        </w:r>
      </w:smartTag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6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 xml:space="preserve">I miejsce: Bocheńska Maja 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0:36.69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II miejsce: Jojczyk Gabriela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0:42.13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III miejsce: Polakiewicz Magdalena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0:43.18</w:t>
            </w:r>
          </w:p>
        </w:tc>
      </w:tr>
    </w:tbl>
    <w:p w:rsidR="001D319B" w:rsidRPr="00F861F9" w:rsidRDefault="001D319B" w:rsidP="00C97B78">
      <w:pPr>
        <w:jc w:val="center"/>
        <w:rPr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Iwańska Zofia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0:43.78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Nowak Nicola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0:44.55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Gołąb Julia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0:46.04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 xml:space="preserve">Mróz Maja 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0:47.01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 xml:space="preserve">Gołąb Aleksandra 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0:47.17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Hojnor Wiktoria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0:48.15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Jabrocka Lena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0:48.38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Majewska Anna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0:49.09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Poręba Martyna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0:54.21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Jurczak Gabriela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0:54.34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Kowalczyk Zuzanna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0:55.02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Krzak Kinga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0:55.30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Długopolska Hanna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0:58.66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Świgut Alicja</w:t>
            </w:r>
          </w:p>
        </w:tc>
        <w:tc>
          <w:tcPr>
            <w:tcW w:w="1730" w:type="dxa"/>
          </w:tcPr>
          <w:p w:rsidR="001D319B" w:rsidRPr="00F861F9" w:rsidRDefault="001D319B" w:rsidP="00FB0568">
            <w:pPr>
              <w:spacing w:line="360" w:lineRule="auto"/>
              <w:jc w:val="center"/>
            </w:pPr>
            <w:r w:rsidRPr="00F861F9">
              <w:t>0:59.07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Garncarczyk Oliwia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1:00.38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Piotrkowska Karolina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1:01.65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Kania Maja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1:07.48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Czyżowska Dominika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1:12.73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 xml:space="preserve">Ruchała Anna 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1:15.38</w:t>
            </w:r>
          </w:p>
        </w:tc>
      </w:tr>
    </w:tbl>
    <w:p w:rsidR="001D319B" w:rsidRPr="00F861F9" w:rsidRDefault="001D319B" w:rsidP="00C97B78">
      <w:pPr>
        <w:jc w:val="center"/>
        <w:rPr>
          <w:sz w:val="14"/>
        </w:rPr>
      </w:pPr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 xml:space="preserve">Chłopcy rocznik 2009 – 2011              styl dowolny </w:t>
      </w:r>
      <w:smartTag w:uri="urn:schemas-microsoft-com:office:smarttags" w:element="metricconverter">
        <w:smartTagPr>
          <w:attr w:name="ProductID" w:val="50 m"/>
        </w:smartTagPr>
        <w:r w:rsidRPr="00F861F9">
          <w:rPr>
            <w:b/>
            <w:bCs/>
            <w:sz w:val="24"/>
            <w:szCs w:val="24"/>
          </w:rPr>
          <w:t>50 m</w:t>
        </w:r>
      </w:smartTag>
    </w:p>
    <w:p w:rsidR="001D319B" w:rsidRPr="00F861F9" w:rsidRDefault="001D319B" w:rsidP="00C97B78">
      <w:pPr>
        <w:pStyle w:val="BodyTextIndent"/>
        <w:spacing w:line="312" w:lineRule="auto"/>
        <w:ind w:left="0"/>
        <w:jc w:val="center"/>
        <w:rPr>
          <w:b/>
          <w:bCs/>
          <w:sz w:val="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 miejsce:  Pogwizd Artur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0:34.25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II miejsce: Nosal Tomasz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0:35.14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III miejsce:  Gołąb Mateusz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0:39.56</w:t>
            </w:r>
          </w:p>
        </w:tc>
      </w:tr>
    </w:tbl>
    <w:p w:rsidR="001D319B" w:rsidRPr="00F861F9" w:rsidRDefault="001D319B" w:rsidP="00C97B78">
      <w:pPr>
        <w:jc w:val="center"/>
        <w:rPr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Czubaj Krzysztof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0:42.93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Swałtek Mikołaj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0:44.05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Tokarz Jakub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0:45.43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Leśniak Paweł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0:45.56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Kapułka Wojciech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0:45.73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Matląg Mateusz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0:46.19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Piszczek Paweł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0:49.62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Gondek Filip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0:51.71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Bobrowski Kamil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0:52.12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Jasik Filip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0:55.92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Popiela Miłosz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0:55.97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Wcześny Szymon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0:56.34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Wójcik Piotr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0:50.93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Głuc Nikodem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1:03.26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 xml:space="preserve">Olszanecki Michał 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1:06.07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 xml:space="preserve">Respekta Krystian 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1:11.50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Kądziołka Filip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1:12.70</w:t>
            </w:r>
          </w:p>
        </w:tc>
      </w:tr>
      <w:tr w:rsidR="001D319B" w:rsidRPr="00F861F9" w:rsidTr="00D326A1">
        <w:trPr>
          <w:jc w:val="center"/>
        </w:trPr>
        <w:tc>
          <w:tcPr>
            <w:tcW w:w="4095" w:type="dxa"/>
          </w:tcPr>
          <w:p w:rsidR="001D319B" w:rsidRPr="00F861F9" w:rsidRDefault="001D319B" w:rsidP="00D326A1">
            <w:pPr>
              <w:spacing w:line="360" w:lineRule="auto"/>
            </w:pPr>
            <w:r w:rsidRPr="00F861F9">
              <w:t>Pajor Michał</w:t>
            </w:r>
          </w:p>
        </w:tc>
        <w:tc>
          <w:tcPr>
            <w:tcW w:w="1730" w:type="dxa"/>
          </w:tcPr>
          <w:p w:rsidR="001D319B" w:rsidRPr="00F861F9" w:rsidRDefault="001D319B" w:rsidP="00D326A1">
            <w:pPr>
              <w:spacing w:line="360" w:lineRule="auto"/>
              <w:jc w:val="center"/>
            </w:pPr>
            <w:r w:rsidRPr="00F861F9">
              <w:t>1:19.26</w:t>
            </w:r>
          </w:p>
        </w:tc>
      </w:tr>
    </w:tbl>
    <w:p w:rsidR="001D319B" w:rsidRPr="00F861F9" w:rsidRDefault="001D319B" w:rsidP="00357015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 xml:space="preserve">Dziewczęta rocznik 2007 – 2008              styl dowolny </w:t>
      </w:r>
      <w:smartTag w:uri="urn:schemas-microsoft-com:office:smarttags" w:element="metricconverter">
        <w:smartTagPr>
          <w:attr w:name="ProductID" w:val="50 m"/>
        </w:smartTagPr>
        <w:r w:rsidRPr="00F861F9">
          <w:rPr>
            <w:b/>
            <w:bCs/>
            <w:sz w:val="24"/>
            <w:szCs w:val="24"/>
          </w:rPr>
          <w:t>50 m</w:t>
        </w:r>
      </w:smartTag>
    </w:p>
    <w:p w:rsidR="001D319B" w:rsidRPr="00F861F9" w:rsidRDefault="001D319B" w:rsidP="002C4D4A">
      <w:pPr>
        <w:pStyle w:val="BodyTextIndent"/>
        <w:spacing w:line="312" w:lineRule="auto"/>
        <w:ind w:left="0"/>
        <w:jc w:val="center"/>
        <w:rPr>
          <w:b/>
          <w:bCs/>
          <w:sz w:val="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I miejsce: Mężyk Anastazja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0:31.30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II miejsce: Padula Kamila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0:35.92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III miejsce: Gołaszewska Lena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0:37.94</w:t>
            </w:r>
          </w:p>
        </w:tc>
      </w:tr>
    </w:tbl>
    <w:p w:rsidR="001D319B" w:rsidRPr="00F861F9" w:rsidRDefault="001D319B" w:rsidP="002C4D4A">
      <w:pPr>
        <w:jc w:val="center"/>
        <w:rPr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Wyskiel Oliwia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0:38.36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Mordarska Wiktoria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0:38.56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Sarota Emilia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0:40.80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Górowska Nikola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0:42.81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Stelmach Paulina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0:52.99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Cygan Patrycja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0:57.07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Kusmirek Nicola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1:08.33</w:t>
            </w:r>
          </w:p>
        </w:tc>
      </w:tr>
    </w:tbl>
    <w:p w:rsidR="001D319B" w:rsidRPr="00F861F9" w:rsidRDefault="001D319B" w:rsidP="002C4D4A">
      <w:pPr>
        <w:jc w:val="center"/>
        <w:rPr>
          <w:sz w:val="14"/>
        </w:rPr>
      </w:pPr>
    </w:p>
    <w:p w:rsidR="001D319B" w:rsidRPr="00F861F9" w:rsidRDefault="001D319B" w:rsidP="002C4D4A">
      <w:pPr>
        <w:pStyle w:val="BodyTextIndent"/>
        <w:spacing w:line="312" w:lineRule="auto"/>
        <w:ind w:left="0"/>
        <w:jc w:val="center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 xml:space="preserve">Chłopcy rocznik 2007 – 2008              styl dowolny </w:t>
      </w:r>
      <w:smartTag w:uri="urn:schemas-microsoft-com:office:smarttags" w:element="metricconverter">
        <w:smartTagPr>
          <w:attr w:name="ProductID" w:val="50 m"/>
        </w:smartTagPr>
        <w:r w:rsidRPr="00F861F9">
          <w:rPr>
            <w:b/>
            <w:bCs/>
            <w:sz w:val="24"/>
            <w:szCs w:val="24"/>
          </w:rPr>
          <w:t>50 m</w:t>
        </w:r>
      </w:smartTag>
    </w:p>
    <w:p w:rsidR="001D319B" w:rsidRPr="004C458F" w:rsidRDefault="001D319B" w:rsidP="002C4D4A">
      <w:pPr>
        <w:pStyle w:val="BodyTextIndent"/>
        <w:spacing w:line="312" w:lineRule="auto"/>
        <w:ind w:left="0"/>
        <w:jc w:val="center"/>
        <w:rPr>
          <w:b/>
          <w:bCs/>
          <w:sz w:val="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I miejsce: Długopolski Ignacy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0:32.32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 xml:space="preserve">II miejsce: Chronowski Jakub 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0:32.46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III miejsce Piątkiewicz Maksymilian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0:35.65</w:t>
            </w:r>
          </w:p>
        </w:tc>
      </w:tr>
    </w:tbl>
    <w:p w:rsidR="001D319B" w:rsidRPr="004C458F" w:rsidRDefault="001D319B" w:rsidP="002C4D4A">
      <w:pPr>
        <w:jc w:val="center"/>
        <w:rPr>
          <w:sz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1730"/>
      </w:tblGrid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Nazwisko i imię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  <w:rPr>
                <w:b/>
                <w:i/>
              </w:rPr>
            </w:pPr>
            <w:r w:rsidRPr="00F861F9">
              <w:rPr>
                <w:b/>
                <w:i/>
              </w:rPr>
              <w:t>Czas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Bobrowski Krzysztof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0:35.78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Kumor Arkadiusz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0:36.86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Gałysa Jakub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0:36.88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Pociecha Filip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0:37.81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Baziak Kacper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0:38.97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Gorczyca Łukasz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0:39.36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Bułat Oskar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0:42.26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2C4D4A">
            <w:pPr>
              <w:spacing w:line="360" w:lineRule="auto"/>
            </w:pPr>
            <w:r w:rsidRPr="00F861F9">
              <w:t>Kowalczyk Nikodem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0:42.92</w:t>
            </w:r>
          </w:p>
        </w:tc>
      </w:tr>
      <w:tr w:rsidR="001D319B" w:rsidRPr="00F861F9" w:rsidTr="002C4D4A">
        <w:trPr>
          <w:jc w:val="center"/>
        </w:trPr>
        <w:tc>
          <w:tcPr>
            <w:tcW w:w="4095" w:type="dxa"/>
          </w:tcPr>
          <w:p w:rsidR="001D319B" w:rsidRPr="00F861F9" w:rsidRDefault="001D319B" w:rsidP="00357015">
            <w:pPr>
              <w:spacing w:line="360" w:lineRule="auto"/>
            </w:pPr>
            <w:r w:rsidRPr="00F861F9">
              <w:t xml:space="preserve">Fałowski Julian </w:t>
            </w:r>
          </w:p>
        </w:tc>
        <w:tc>
          <w:tcPr>
            <w:tcW w:w="1730" w:type="dxa"/>
          </w:tcPr>
          <w:p w:rsidR="001D319B" w:rsidRPr="00F861F9" w:rsidRDefault="001D319B" w:rsidP="002C4D4A">
            <w:pPr>
              <w:spacing w:line="360" w:lineRule="auto"/>
              <w:jc w:val="center"/>
            </w:pPr>
            <w:r w:rsidRPr="00F861F9">
              <w:t>D</w:t>
            </w:r>
            <w:r>
              <w:t>yskw. 34,23</w:t>
            </w:r>
          </w:p>
        </w:tc>
      </w:tr>
    </w:tbl>
    <w:p w:rsidR="001D319B" w:rsidRPr="00C472CC" w:rsidRDefault="001D319B" w:rsidP="00C472CC">
      <w:pPr>
        <w:pStyle w:val="BodyTextIndent"/>
        <w:spacing w:line="312" w:lineRule="auto"/>
        <w:ind w:left="0"/>
        <w:jc w:val="center"/>
        <w:rPr>
          <w:b/>
          <w:bCs/>
          <w:sz w:val="32"/>
          <w:szCs w:val="24"/>
        </w:rPr>
      </w:pPr>
      <w:r>
        <w:rPr>
          <w:noProof/>
        </w:rPr>
        <w:pict>
          <v:shape id="_x0000_s1027" type="#_x0000_t75" style="position:absolute;left:0;text-align:left;margin-left:-42pt;margin-top:-12.9pt;width:111.05pt;height:93.9pt;z-index:-251657216;mso-position-horizontal-relative:text;mso-position-vertical-relative:text">
            <v:imagedata r:id="rId4" o:title=""/>
          </v:shape>
        </w:pict>
      </w:r>
      <w:r>
        <w:rPr>
          <w:b/>
          <w:bCs/>
          <w:sz w:val="32"/>
          <w:szCs w:val="24"/>
        </w:rPr>
        <w:t xml:space="preserve">             Sztafety</w:t>
      </w:r>
      <w:r w:rsidRPr="00C472CC">
        <w:rPr>
          <w:b/>
          <w:bCs/>
          <w:sz w:val="32"/>
          <w:szCs w:val="24"/>
        </w:rPr>
        <w:t xml:space="preserve"> </w:t>
      </w:r>
      <w:r>
        <w:rPr>
          <w:b/>
          <w:bCs/>
          <w:sz w:val="32"/>
          <w:szCs w:val="24"/>
        </w:rPr>
        <w:t xml:space="preserve">rocznik 2007 – 2011     walczące o drużynowe   </w:t>
      </w:r>
      <w:r>
        <w:rPr>
          <w:b/>
          <w:bCs/>
          <w:sz w:val="32"/>
          <w:szCs w:val="24"/>
        </w:rPr>
        <w:br/>
        <w:t xml:space="preserve">           Mistrzostwo Gminy Chełmiec w XX Jubileuszowych    </w:t>
      </w:r>
      <w:r>
        <w:rPr>
          <w:b/>
          <w:bCs/>
          <w:sz w:val="32"/>
          <w:szCs w:val="24"/>
        </w:rPr>
        <w:br/>
        <w:t xml:space="preserve">     Mistrzostwach Pływackich</w:t>
      </w:r>
    </w:p>
    <w:p w:rsidR="001D319B" w:rsidRPr="00F861F9" w:rsidRDefault="001D319B" w:rsidP="002C4D4A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</w:p>
    <w:p w:rsidR="001D319B" w:rsidRPr="00F861F9" w:rsidRDefault="001D319B" w:rsidP="002C4D4A">
      <w:pPr>
        <w:pStyle w:val="BodyTextIndent"/>
        <w:spacing w:line="312" w:lineRule="auto"/>
        <w:ind w:left="0"/>
        <w:rPr>
          <w:b/>
          <w:bCs/>
          <w:sz w:val="28"/>
          <w:szCs w:val="24"/>
        </w:rPr>
      </w:pPr>
      <w:r w:rsidRPr="00F861F9">
        <w:rPr>
          <w:b/>
          <w:bCs/>
          <w:sz w:val="28"/>
          <w:szCs w:val="24"/>
        </w:rPr>
        <w:t>I miejsce: SP Świniarsko                     3:36.31</w:t>
      </w:r>
    </w:p>
    <w:p w:rsidR="001D319B" w:rsidRPr="00F861F9" w:rsidRDefault="001D319B" w:rsidP="00847BE4">
      <w:pPr>
        <w:pStyle w:val="BodyTextIndent"/>
        <w:spacing w:line="312" w:lineRule="auto"/>
        <w:ind w:left="1080"/>
        <w:rPr>
          <w:bCs/>
          <w:sz w:val="24"/>
          <w:szCs w:val="24"/>
        </w:rPr>
      </w:pPr>
      <w:r w:rsidRPr="00F861F9">
        <w:rPr>
          <w:bCs/>
          <w:sz w:val="24"/>
          <w:szCs w:val="24"/>
        </w:rPr>
        <w:t>Mężyk Anastazja, Padula Kamila, Mordarska Wiktoria, Gałysa Jakub,                                                                                                                               Fałowski Julian, Pociecha Filip</w:t>
      </w:r>
    </w:p>
    <w:p w:rsidR="001D319B" w:rsidRPr="00F861F9" w:rsidRDefault="001D319B" w:rsidP="002C4D4A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</w:p>
    <w:p w:rsidR="001D319B" w:rsidRPr="00F861F9" w:rsidRDefault="001D319B" w:rsidP="002C4D4A">
      <w:pPr>
        <w:pStyle w:val="BodyTextIndent"/>
        <w:spacing w:line="312" w:lineRule="auto"/>
        <w:ind w:left="0"/>
        <w:rPr>
          <w:b/>
          <w:bCs/>
          <w:sz w:val="28"/>
          <w:szCs w:val="24"/>
        </w:rPr>
      </w:pPr>
      <w:r w:rsidRPr="00F861F9">
        <w:rPr>
          <w:b/>
          <w:bCs/>
          <w:sz w:val="28"/>
          <w:szCs w:val="24"/>
        </w:rPr>
        <w:t>II miejsce: SP Chełmiec                       3:42.19</w:t>
      </w:r>
    </w:p>
    <w:p w:rsidR="001D319B" w:rsidRPr="00F861F9" w:rsidRDefault="001D319B" w:rsidP="00847BE4">
      <w:pPr>
        <w:pStyle w:val="BodyTextIndent"/>
        <w:spacing w:line="312" w:lineRule="auto"/>
        <w:ind w:left="1140"/>
        <w:rPr>
          <w:bCs/>
          <w:sz w:val="24"/>
          <w:szCs w:val="24"/>
        </w:rPr>
      </w:pPr>
      <w:r w:rsidRPr="00F861F9">
        <w:rPr>
          <w:bCs/>
          <w:sz w:val="24"/>
          <w:szCs w:val="24"/>
        </w:rPr>
        <w:t xml:space="preserve">Gołaszewska Lena, Polakiewicz Magdalena, Iwańska Zofia, Długopolski   Ignacy, Chronowski Jakub, Bobrowski Krzysztof          </w:t>
      </w:r>
    </w:p>
    <w:p w:rsidR="001D319B" w:rsidRPr="00F861F9" w:rsidRDefault="001D319B" w:rsidP="002C4D4A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</w:p>
    <w:p w:rsidR="001D319B" w:rsidRPr="00F861F9" w:rsidRDefault="001D319B" w:rsidP="002C4D4A">
      <w:pPr>
        <w:pStyle w:val="BodyTextIndent"/>
        <w:spacing w:line="312" w:lineRule="auto"/>
        <w:ind w:left="0"/>
        <w:rPr>
          <w:b/>
          <w:bCs/>
          <w:sz w:val="28"/>
          <w:szCs w:val="24"/>
        </w:rPr>
      </w:pPr>
      <w:r w:rsidRPr="00F861F9">
        <w:rPr>
          <w:b/>
          <w:bCs/>
          <w:sz w:val="28"/>
          <w:szCs w:val="24"/>
        </w:rPr>
        <w:t>III miejsce: SP Wielogłowy                  6:35.18</w:t>
      </w:r>
    </w:p>
    <w:p w:rsidR="001D319B" w:rsidRPr="00F861F9" w:rsidRDefault="001D319B" w:rsidP="00610435">
      <w:pPr>
        <w:pStyle w:val="BodyTextIndent"/>
        <w:tabs>
          <w:tab w:val="left" w:pos="1275"/>
        </w:tabs>
        <w:spacing w:line="312" w:lineRule="auto"/>
        <w:ind w:left="1275"/>
        <w:rPr>
          <w:bCs/>
          <w:sz w:val="24"/>
          <w:szCs w:val="24"/>
        </w:rPr>
      </w:pPr>
      <w:r w:rsidRPr="00F861F9">
        <w:rPr>
          <w:bCs/>
          <w:sz w:val="24"/>
          <w:szCs w:val="24"/>
        </w:rPr>
        <w:t>Stelmach Paulina, Kusmirek Nicola, Cygan Patrycja, Wcześny Szymon, Pajor Michał, Olszanecki Michał</w:t>
      </w:r>
    </w:p>
    <w:p w:rsidR="001D319B" w:rsidRPr="00F861F9" w:rsidRDefault="001D319B" w:rsidP="002C4D4A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 xml:space="preserve">                                                   </w:t>
      </w:r>
    </w:p>
    <w:p w:rsidR="001D319B" w:rsidRPr="00F861F9" w:rsidRDefault="001D319B" w:rsidP="002C4D4A">
      <w:pPr>
        <w:pStyle w:val="BodyTextIndent"/>
        <w:spacing w:line="312" w:lineRule="auto"/>
        <w:ind w:left="0"/>
        <w:rPr>
          <w:b/>
          <w:bCs/>
          <w:sz w:val="24"/>
          <w:szCs w:val="24"/>
        </w:rPr>
      </w:pPr>
      <w:r w:rsidRPr="00F861F9">
        <w:rPr>
          <w:b/>
          <w:bCs/>
          <w:sz w:val="24"/>
          <w:szCs w:val="24"/>
        </w:rPr>
        <w:t xml:space="preserve">  </w:t>
      </w:r>
    </w:p>
    <w:p w:rsidR="001D319B" w:rsidRDefault="001D319B" w:rsidP="002C4D4A">
      <w:pPr>
        <w:pStyle w:val="BodyTextIndent"/>
        <w:spacing w:line="312" w:lineRule="auto"/>
        <w:ind w:left="0"/>
        <w:rPr>
          <w:b/>
          <w:bCs/>
          <w:sz w:val="24"/>
        </w:rPr>
      </w:pPr>
    </w:p>
    <w:p w:rsidR="001D319B" w:rsidRDefault="001D319B" w:rsidP="00702F1B">
      <w:pPr>
        <w:pStyle w:val="BodyTextIndent"/>
        <w:spacing w:line="312" w:lineRule="auto"/>
        <w:ind w:left="0"/>
        <w:jc w:val="center"/>
        <w:rPr>
          <w:b/>
          <w:bCs/>
          <w:sz w:val="24"/>
        </w:rPr>
      </w:pPr>
    </w:p>
    <w:p w:rsidR="001D319B" w:rsidRDefault="001D319B" w:rsidP="00702F1B">
      <w:pPr>
        <w:pStyle w:val="BodyTextIndent"/>
        <w:spacing w:line="312" w:lineRule="auto"/>
        <w:ind w:left="0"/>
        <w:jc w:val="center"/>
        <w:rPr>
          <w:b/>
          <w:bCs/>
          <w:sz w:val="24"/>
        </w:rPr>
      </w:pPr>
    </w:p>
    <w:sectPr w:rsidR="001D319B" w:rsidSect="00BD1490">
      <w:pgSz w:w="11906" w:h="16838"/>
      <w:pgMar w:top="1078" w:right="1418" w:bottom="71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74F3"/>
    <w:rsid w:val="00082EFD"/>
    <w:rsid w:val="000A7041"/>
    <w:rsid w:val="0015708B"/>
    <w:rsid w:val="00185477"/>
    <w:rsid w:val="001C447C"/>
    <w:rsid w:val="001D319B"/>
    <w:rsid w:val="00254F3B"/>
    <w:rsid w:val="002766C0"/>
    <w:rsid w:val="002C4D4A"/>
    <w:rsid w:val="002D4F22"/>
    <w:rsid w:val="002F6C7D"/>
    <w:rsid w:val="00315EC8"/>
    <w:rsid w:val="00357015"/>
    <w:rsid w:val="00452AA0"/>
    <w:rsid w:val="00470424"/>
    <w:rsid w:val="004C458F"/>
    <w:rsid w:val="00515F27"/>
    <w:rsid w:val="0053073D"/>
    <w:rsid w:val="005474F3"/>
    <w:rsid w:val="00605602"/>
    <w:rsid w:val="00610435"/>
    <w:rsid w:val="006249C5"/>
    <w:rsid w:val="00651618"/>
    <w:rsid w:val="00665193"/>
    <w:rsid w:val="00676984"/>
    <w:rsid w:val="00702F1B"/>
    <w:rsid w:val="008051D7"/>
    <w:rsid w:val="00847BE4"/>
    <w:rsid w:val="00880958"/>
    <w:rsid w:val="008C6887"/>
    <w:rsid w:val="00947DB8"/>
    <w:rsid w:val="009579AF"/>
    <w:rsid w:val="00A02805"/>
    <w:rsid w:val="00A62F0B"/>
    <w:rsid w:val="00AC1AEF"/>
    <w:rsid w:val="00AF3FEE"/>
    <w:rsid w:val="00B76C5B"/>
    <w:rsid w:val="00BD1490"/>
    <w:rsid w:val="00C472CC"/>
    <w:rsid w:val="00C545FE"/>
    <w:rsid w:val="00C97B78"/>
    <w:rsid w:val="00CA48AE"/>
    <w:rsid w:val="00D326A1"/>
    <w:rsid w:val="00D374C8"/>
    <w:rsid w:val="00DB54CA"/>
    <w:rsid w:val="00E649C0"/>
    <w:rsid w:val="00E76961"/>
    <w:rsid w:val="00EC7687"/>
    <w:rsid w:val="00EF1C99"/>
    <w:rsid w:val="00F0464B"/>
    <w:rsid w:val="00F861F9"/>
    <w:rsid w:val="00FB0568"/>
    <w:rsid w:val="00FF1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4F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74F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C97B78"/>
    <w:pPr>
      <w:ind w:left="-426"/>
    </w:pPr>
    <w:rPr>
      <w:rFonts w:eastAsia="Calibri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97B78"/>
    <w:rPr>
      <w:rFonts w:ascii="Times New Roman" w:hAnsi="Times New Roman"/>
      <w:sz w:val="20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357015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7015"/>
    <w:rPr>
      <w:rFonts w:ascii="Segoe UI" w:hAnsi="Segoe UI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5</Pages>
  <Words>675</Words>
  <Characters>4056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XVII  Mistrzostwa Pływackie Gminy Chełmiec</dc:title>
  <dc:subject/>
  <dc:creator>szkoła</dc:creator>
  <cp:keywords/>
  <dc:description/>
  <cp:lastModifiedBy>user</cp:lastModifiedBy>
  <cp:revision>9</cp:revision>
  <cp:lastPrinted>2022-05-31T10:58:00Z</cp:lastPrinted>
  <dcterms:created xsi:type="dcterms:W3CDTF">2022-05-31T16:53:00Z</dcterms:created>
  <dcterms:modified xsi:type="dcterms:W3CDTF">2022-05-31T17:34:00Z</dcterms:modified>
</cp:coreProperties>
</file>